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9920A0" w14:textId="7098C592" w:rsidR="00AE487E" w:rsidRPr="00AE487E" w:rsidRDefault="009D30D4" w:rsidP="00AE487E">
      <w:pPr>
        <w:pStyle w:val="NormalWeb"/>
        <w:jc w:val="center"/>
        <w:rPr>
          <w:b/>
          <w:bCs/>
          <w:lang w:val="en-US"/>
        </w:rPr>
      </w:pPr>
      <w:bookmarkStart w:id="0" w:name="_Hlk133864174"/>
      <w:bookmarkEnd w:id="0"/>
      <w:r>
        <w:rPr>
          <w:b/>
          <w:bCs/>
          <w:lang w:val="en-US"/>
        </w:rPr>
        <w:t xml:space="preserve">ENGLISH I - </w:t>
      </w:r>
      <w:r w:rsidR="00AE487E" w:rsidRPr="00AE487E">
        <w:rPr>
          <w:b/>
          <w:bCs/>
          <w:lang w:val="en-US"/>
        </w:rPr>
        <w:t>WORKSHOP WEEK 3</w:t>
      </w:r>
    </w:p>
    <w:p w14:paraId="5F4BD23E" w14:textId="77777777" w:rsidR="00AE487E" w:rsidRPr="00AE487E" w:rsidRDefault="002151E6" w:rsidP="00AE487E">
      <w:pPr>
        <w:pStyle w:val="NormalWeb"/>
        <w:jc w:val="both"/>
        <w:rPr>
          <w:b/>
          <w:bCs/>
          <w:lang w:val="en-US"/>
        </w:rPr>
      </w:pPr>
      <w:r w:rsidRPr="00AE487E">
        <w:rPr>
          <w:b/>
          <w:bCs/>
          <w:lang w:val="en-US"/>
        </w:rPr>
        <w:t>T</w:t>
      </w:r>
      <w:r w:rsidR="00AE487E" w:rsidRPr="00AE487E">
        <w:rPr>
          <w:b/>
          <w:bCs/>
          <w:lang w:val="en-US"/>
        </w:rPr>
        <w:t>opics:</w:t>
      </w:r>
      <w:r w:rsidRPr="00AE487E">
        <w:rPr>
          <w:b/>
          <w:bCs/>
          <w:lang w:val="en-US"/>
        </w:rPr>
        <w:t xml:space="preserve"> </w:t>
      </w:r>
    </w:p>
    <w:p w14:paraId="517C8039" w14:textId="77777777" w:rsidR="009519A2" w:rsidRPr="009519A2" w:rsidRDefault="009519A2" w:rsidP="009519A2">
      <w:pPr>
        <w:pStyle w:val="NormalWeb"/>
        <w:numPr>
          <w:ilvl w:val="0"/>
          <w:numId w:val="6"/>
        </w:numPr>
        <w:jc w:val="both"/>
        <w:rPr>
          <w:lang w:val="en-US"/>
        </w:rPr>
      </w:pPr>
      <w:r w:rsidRPr="009519A2">
        <w:rPr>
          <w:lang w:val="en-US"/>
        </w:rPr>
        <w:t xml:space="preserve">Modal verbs in past </w:t>
      </w:r>
    </w:p>
    <w:p w14:paraId="304FE8F8" w14:textId="77777777" w:rsidR="009519A2" w:rsidRPr="009519A2" w:rsidRDefault="009519A2" w:rsidP="009519A2">
      <w:pPr>
        <w:pStyle w:val="NormalWeb"/>
        <w:numPr>
          <w:ilvl w:val="0"/>
          <w:numId w:val="6"/>
        </w:numPr>
        <w:jc w:val="both"/>
        <w:rPr>
          <w:lang w:val="en-US"/>
        </w:rPr>
      </w:pPr>
      <w:r w:rsidRPr="009519A2">
        <w:rPr>
          <w:lang w:val="en-US"/>
        </w:rPr>
        <w:t xml:space="preserve">Third conditional </w:t>
      </w:r>
    </w:p>
    <w:p w14:paraId="7CD2568F" w14:textId="77777777" w:rsidR="009519A2" w:rsidRPr="009519A2" w:rsidRDefault="009519A2" w:rsidP="009519A2">
      <w:pPr>
        <w:pStyle w:val="NormalWeb"/>
        <w:numPr>
          <w:ilvl w:val="0"/>
          <w:numId w:val="6"/>
        </w:numPr>
        <w:jc w:val="both"/>
        <w:rPr>
          <w:lang w:val="en-US"/>
        </w:rPr>
      </w:pPr>
      <w:r w:rsidRPr="009519A2">
        <w:rPr>
          <w:lang w:val="en-US"/>
        </w:rPr>
        <w:t>Phrase prepositions to express purposes</w:t>
      </w:r>
    </w:p>
    <w:p w14:paraId="7F5A1414" w14:textId="1F436E09" w:rsidR="009519A2" w:rsidRPr="009519A2" w:rsidRDefault="009519A2" w:rsidP="00844701">
      <w:pPr>
        <w:pStyle w:val="NormalWeb"/>
        <w:numPr>
          <w:ilvl w:val="0"/>
          <w:numId w:val="6"/>
        </w:numPr>
        <w:jc w:val="both"/>
        <w:rPr>
          <w:lang w:val="en-US"/>
        </w:rPr>
      </w:pPr>
      <w:r w:rsidRPr="009519A2">
        <w:rPr>
          <w:lang w:val="en-US"/>
        </w:rPr>
        <w:t>General topics: Famous people,</w:t>
      </w:r>
      <w:r>
        <w:rPr>
          <w:lang w:val="en-US"/>
        </w:rPr>
        <w:t xml:space="preserve"> </w:t>
      </w:r>
      <w:r w:rsidRPr="009519A2">
        <w:rPr>
          <w:lang w:val="en-US"/>
        </w:rPr>
        <w:t>Heroes,</w:t>
      </w:r>
      <w:r>
        <w:rPr>
          <w:lang w:val="en-US"/>
        </w:rPr>
        <w:t xml:space="preserve"> </w:t>
      </w:r>
      <w:r w:rsidRPr="009519A2">
        <w:rPr>
          <w:lang w:val="en-US"/>
        </w:rPr>
        <w:t>Bands</w:t>
      </w:r>
      <w:r>
        <w:rPr>
          <w:lang w:val="en-US"/>
        </w:rPr>
        <w:t xml:space="preserve">, </w:t>
      </w:r>
      <w:r w:rsidRPr="009519A2">
        <w:rPr>
          <w:lang w:val="en-US"/>
        </w:rPr>
        <w:t xml:space="preserve">Historical events </w:t>
      </w:r>
    </w:p>
    <w:p w14:paraId="08750572" w14:textId="1811A433" w:rsidR="00AE487E" w:rsidRPr="00AE487E" w:rsidRDefault="002151E6" w:rsidP="00AE487E">
      <w:pPr>
        <w:pStyle w:val="NormalWeb"/>
        <w:jc w:val="both"/>
        <w:rPr>
          <w:b/>
          <w:bCs/>
          <w:lang w:val="en-US"/>
        </w:rPr>
      </w:pPr>
      <w:r w:rsidRPr="00AE487E">
        <w:rPr>
          <w:b/>
          <w:bCs/>
          <w:lang w:val="en-US"/>
        </w:rPr>
        <w:t>Competenc</w:t>
      </w:r>
      <w:r w:rsidR="00AE487E" w:rsidRPr="00AE487E">
        <w:rPr>
          <w:b/>
          <w:bCs/>
          <w:lang w:val="en-US"/>
        </w:rPr>
        <w:t xml:space="preserve">e: </w:t>
      </w:r>
    </w:p>
    <w:p w14:paraId="0BA2235C" w14:textId="36F9CA61" w:rsidR="002151E6" w:rsidRDefault="009519A2" w:rsidP="00AE487E">
      <w:pPr>
        <w:pStyle w:val="NormalWeb"/>
        <w:jc w:val="both"/>
        <w:rPr>
          <w:lang w:val="en-US"/>
        </w:rPr>
      </w:pPr>
      <w:r w:rsidRPr="009519A2">
        <w:rPr>
          <w:lang w:val="en-US"/>
        </w:rPr>
        <w:t>Expresses regrets about decisions made in the past using modal verbs and conditionals to suggest possible solutions of what could have been done.</w:t>
      </w:r>
    </w:p>
    <w:p w14:paraId="45A339B4" w14:textId="21E980D0" w:rsidR="00821717" w:rsidRDefault="00821717" w:rsidP="00AE487E">
      <w:pPr>
        <w:pStyle w:val="NormalWeb"/>
        <w:jc w:val="both"/>
        <w:rPr>
          <w:lang w:val="en-US"/>
        </w:rPr>
      </w:pPr>
    </w:p>
    <w:p w14:paraId="069F6061" w14:textId="59BEB3FD" w:rsidR="00821717" w:rsidRDefault="00821717" w:rsidP="00821717">
      <w:pPr>
        <w:pStyle w:val="NormalWeb"/>
        <w:numPr>
          <w:ilvl w:val="0"/>
          <w:numId w:val="8"/>
        </w:numPr>
        <w:jc w:val="both"/>
        <w:rPr>
          <w:lang w:val="en-US"/>
        </w:rPr>
      </w:pPr>
      <w:r w:rsidRPr="00821717">
        <w:rPr>
          <w:lang w:val="en-US"/>
        </w:rPr>
        <w:t xml:space="preserve">. Use the third conditional form to complete each one of the following sentences: </w:t>
      </w:r>
    </w:p>
    <w:p w14:paraId="3120B0D0" w14:textId="77777777" w:rsidR="00821717" w:rsidRDefault="00821717" w:rsidP="00821717">
      <w:pPr>
        <w:pStyle w:val="NormalWeb"/>
        <w:jc w:val="both"/>
        <w:rPr>
          <w:lang w:val="en-US"/>
        </w:rPr>
      </w:pPr>
    </w:p>
    <w:p w14:paraId="14DD834D" w14:textId="77777777" w:rsidR="00F0583D" w:rsidRPr="00B60521" w:rsidRDefault="00821717" w:rsidP="00F0583D">
      <w:pPr>
        <w:pStyle w:val="NormalWeb"/>
        <w:ind w:left="720"/>
        <w:jc w:val="both"/>
        <w:rPr>
          <w:lang w:val="en-US"/>
        </w:rPr>
      </w:pPr>
      <w:r w:rsidRPr="00821717">
        <w:rPr>
          <w:lang w:val="en-US"/>
        </w:rPr>
        <w:t xml:space="preserve">a. </w:t>
      </w:r>
      <w:r w:rsidR="00F0583D" w:rsidRPr="00016A1B">
        <w:rPr>
          <w:lang w:val="en-US"/>
        </w:rPr>
        <w:t xml:space="preserve">If I hadn’t had a good English teacher, perhaps I </w:t>
      </w:r>
      <w:r w:rsidR="00F0583D" w:rsidRPr="00016A1B">
        <w:rPr>
          <w:u w:val="single"/>
          <w:lang w:val="en-US"/>
        </w:rPr>
        <w:t xml:space="preserve">we would not </w:t>
      </w:r>
      <w:proofErr w:type="gramStart"/>
      <w:r w:rsidR="00F0583D" w:rsidRPr="00016A1B">
        <w:rPr>
          <w:u w:val="single"/>
          <w:lang w:val="en-US"/>
        </w:rPr>
        <w:t>learned</w:t>
      </w:r>
      <w:proofErr w:type="gramEnd"/>
    </w:p>
    <w:p w14:paraId="577C5B95" w14:textId="1102E5FC" w:rsidR="00821717" w:rsidRDefault="00821717" w:rsidP="00393558">
      <w:pPr>
        <w:pStyle w:val="NormalWeb"/>
        <w:ind w:left="720"/>
        <w:jc w:val="both"/>
        <w:rPr>
          <w:lang w:val="en-US"/>
        </w:rPr>
      </w:pPr>
      <w:r w:rsidRPr="00821717">
        <w:rPr>
          <w:lang w:val="en-US"/>
        </w:rPr>
        <w:t>b. If I hadn’t met</w:t>
      </w:r>
      <w:r w:rsidR="00393558">
        <w:rPr>
          <w:lang w:val="en-US"/>
        </w:rPr>
        <w:t xml:space="preserve"> </w:t>
      </w:r>
      <w:r w:rsidR="00393558" w:rsidRPr="00393558">
        <w:rPr>
          <w:u w:val="single"/>
          <w:lang w:val="en-US"/>
        </w:rPr>
        <w:t xml:space="preserve">the </w:t>
      </w:r>
      <w:r w:rsidR="00393558">
        <w:rPr>
          <w:u w:val="single"/>
          <w:lang w:val="en-US"/>
        </w:rPr>
        <w:t>gym</w:t>
      </w:r>
      <w:r w:rsidRPr="00821717">
        <w:rPr>
          <w:lang w:val="en-US"/>
        </w:rPr>
        <w:t>, I wouldn’t _</w:t>
      </w:r>
      <w:r w:rsidR="00393558">
        <w:rPr>
          <w:lang w:val="en-US"/>
        </w:rPr>
        <w:t>now</w:t>
      </w:r>
      <w:r w:rsidRPr="00821717">
        <w:rPr>
          <w:lang w:val="en-US"/>
        </w:rPr>
        <w:t xml:space="preserve">. </w:t>
      </w:r>
    </w:p>
    <w:p w14:paraId="1351B517" w14:textId="77DE55B0" w:rsidR="00821717" w:rsidRDefault="00821717" w:rsidP="00F0583D">
      <w:pPr>
        <w:pStyle w:val="NormalWeb"/>
        <w:ind w:left="720"/>
        <w:jc w:val="both"/>
        <w:rPr>
          <w:lang w:val="en-US"/>
        </w:rPr>
      </w:pPr>
      <w:r w:rsidRPr="00821717">
        <w:rPr>
          <w:lang w:val="en-US"/>
        </w:rPr>
        <w:t xml:space="preserve">c. </w:t>
      </w:r>
      <w:r w:rsidR="00F0583D" w:rsidRPr="00016A1B">
        <w:rPr>
          <w:lang w:val="en-US"/>
        </w:rPr>
        <w:t>If I had read more in school, I would like to read more now.</w:t>
      </w:r>
    </w:p>
    <w:p w14:paraId="7C28C84F" w14:textId="77777777" w:rsidR="00F0583D" w:rsidRDefault="00F0583D" w:rsidP="00F0583D">
      <w:pPr>
        <w:pStyle w:val="NormalWeb"/>
        <w:ind w:left="720"/>
        <w:jc w:val="both"/>
        <w:rPr>
          <w:lang w:val="en-US"/>
        </w:rPr>
      </w:pPr>
      <w:r w:rsidRPr="00016A1B">
        <w:rPr>
          <w:lang w:val="en-US"/>
        </w:rPr>
        <w:t>d. I wouldn't have been late if I had placed the alarm closer</w:t>
      </w:r>
    </w:p>
    <w:p w14:paraId="15FF7DE9" w14:textId="7A1AAE60" w:rsidR="00821717" w:rsidRDefault="00821717" w:rsidP="00F0583D">
      <w:pPr>
        <w:pStyle w:val="NormalWeb"/>
        <w:ind w:left="720"/>
        <w:jc w:val="both"/>
        <w:rPr>
          <w:lang w:val="en-US"/>
        </w:rPr>
      </w:pPr>
      <w:r w:rsidRPr="00821717">
        <w:rPr>
          <w:lang w:val="en-US"/>
        </w:rPr>
        <w:t xml:space="preserve">e. </w:t>
      </w:r>
      <w:r w:rsidR="00F0583D" w:rsidRPr="00016A1B">
        <w:rPr>
          <w:lang w:val="en-US"/>
        </w:rPr>
        <w:t>I would have gone further, I had stud</w:t>
      </w:r>
      <w:r w:rsidR="00F0583D">
        <w:rPr>
          <w:lang w:val="en-US"/>
        </w:rPr>
        <w:t>i</w:t>
      </w:r>
      <w:r w:rsidR="00F0583D" w:rsidRPr="00016A1B">
        <w:rPr>
          <w:lang w:val="en-US"/>
        </w:rPr>
        <w:t>ed more</w:t>
      </w:r>
      <w:r w:rsidR="00F0583D">
        <w:rPr>
          <w:lang w:val="en-US"/>
        </w:rPr>
        <w:t>.</w:t>
      </w:r>
    </w:p>
    <w:p w14:paraId="442F9B3C" w14:textId="71632CA1" w:rsidR="00821717" w:rsidRDefault="00821717" w:rsidP="00821717">
      <w:pPr>
        <w:pStyle w:val="NormalWeb"/>
        <w:jc w:val="both"/>
        <w:rPr>
          <w:lang w:val="en-US"/>
        </w:rPr>
      </w:pPr>
    </w:p>
    <w:p w14:paraId="04B4028B" w14:textId="112B6B75" w:rsidR="00821717" w:rsidRDefault="00821717" w:rsidP="00821717">
      <w:pPr>
        <w:pStyle w:val="NormalWeb"/>
        <w:numPr>
          <w:ilvl w:val="0"/>
          <w:numId w:val="8"/>
        </w:numPr>
        <w:jc w:val="both"/>
        <w:rPr>
          <w:lang w:val="en-US"/>
        </w:rPr>
      </w:pPr>
      <w:r w:rsidRPr="00821717">
        <w:rPr>
          <w:lang w:val="en-US"/>
        </w:rPr>
        <w:t xml:space="preserve">Read the next text about Mars </w:t>
      </w:r>
    </w:p>
    <w:p w14:paraId="082D19B0" w14:textId="77777777" w:rsidR="00821717" w:rsidRDefault="00821717" w:rsidP="00821717">
      <w:pPr>
        <w:pStyle w:val="NormalWeb"/>
        <w:jc w:val="center"/>
        <w:rPr>
          <w:lang w:val="en-US"/>
        </w:rPr>
      </w:pPr>
    </w:p>
    <w:p w14:paraId="2306DBCB" w14:textId="22BB3665" w:rsidR="00821717" w:rsidRDefault="00821717" w:rsidP="00821717">
      <w:pPr>
        <w:pStyle w:val="NormalWeb"/>
        <w:jc w:val="center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C059B97" wp14:editId="03A9C36F">
            <wp:extent cx="5447717" cy="4524375"/>
            <wp:effectExtent l="0" t="0" r="635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5" b="3316"/>
                    <a:stretch/>
                  </pic:blipFill>
                  <pic:spPr bwMode="auto">
                    <a:xfrm>
                      <a:off x="0" y="0"/>
                      <a:ext cx="5455204" cy="4530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2B190C91" wp14:editId="76CBB9D3">
            <wp:extent cx="5467350" cy="2887144"/>
            <wp:effectExtent l="0" t="0" r="0" b="8890"/>
            <wp:docPr id="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9" b="49094"/>
                    <a:stretch/>
                  </pic:blipFill>
                  <pic:spPr bwMode="auto">
                    <a:xfrm>
                      <a:off x="0" y="0"/>
                      <a:ext cx="5491890" cy="2900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72C18DFA" wp14:editId="15D56449">
            <wp:extent cx="5429250" cy="28194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236"/>
                    <a:stretch/>
                  </pic:blipFill>
                  <pic:spPr bwMode="auto">
                    <a:xfrm>
                      <a:off x="0" y="0"/>
                      <a:ext cx="54292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F45D8F" w14:textId="3EFB323B" w:rsidR="00821717" w:rsidRDefault="00821717" w:rsidP="00821717">
      <w:pPr>
        <w:pStyle w:val="NormalWeb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6A265CC" wp14:editId="33B83E44">
            <wp:extent cx="5314950" cy="2695575"/>
            <wp:effectExtent l="0" t="0" r="0" b="9525"/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2E6BD" w14:textId="611AAA50" w:rsidR="00821717" w:rsidRDefault="00821717" w:rsidP="00821717">
      <w:pPr>
        <w:pStyle w:val="NormalWeb"/>
        <w:rPr>
          <w:lang w:val="en-US"/>
        </w:rPr>
      </w:pPr>
    </w:p>
    <w:p w14:paraId="5704AE1B" w14:textId="2D0C84A2" w:rsidR="00821717" w:rsidRDefault="00821717" w:rsidP="00821717">
      <w:pPr>
        <w:pStyle w:val="NormalWeb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BA83CCD" wp14:editId="765E3F24">
            <wp:extent cx="5372100" cy="2809875"/>
            <wp:effectExtent l="0" t="0" r="0" b="9525"/>
            <wp:docPr id="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90960" w14:textId="62E6E027" w:rsidR="00821717" w:rsidRPr="00821717" w:rsidRDefault="00821717" w:rsidP="00821717">
      <w:pPr>
        <w:pStyle w:val="NormalWeb"/>
        <w:rPr>
          <w:sz w:val="16"/>
          <w:szCs w:val="16"/>
          <w:lang w:val="en-US"/>
        </w:rPr>
      </w:pPr>
      <w:r w:rsidRPr="00821717">
        <w:rPr>
          <w:sz w:val="16"/>
          <w:szCs w:val="16"/>
          <w:lang w:val="en-US"/>
        </w:rPr>
        <w:t xml:space="preserve">Retrieved from: </w:t>
      </w:r>
      <w:hyperlink r:id="rId15" w:history="1">
        <w:r w:rsidRPr="00821717">
          <w:rPr>
            <w:rStyle w:val="Hipervnculo"/>
            <w:sz w:val="16"/>
            <w:szCs w:val="16"/>
            <w:lang w:val="en-US"/>
          </w:rPr>
          <w:t>https://ngl.cengage.com/assets/downloads/pathways_pro0000000046/pathwaysrw_1_unit6.pdf</w:t>
        </w:r>
      </w:hyperlink>
      <w:r w:rsidRPr="00821717">
        <w:rPr>
          <w:sz w:val="16"/>
          <w:szCs w:val="16"/>
          <w:lang w:val="en-US"/>
        </w:rPr>
        <w:t xml:space="preserve"> June 18</w:t>
      </w:r>
      <w:proofErr w:type="gramStart"/>
      <w:r w:rsidRPr="00821717">
        <w:rPr>
          <w:sz w:val="16"/>
          <w:szCs w:val="16"/>
          <w:lang w:val="en-US"/>
        </w:rPr>
        <w:t>th ,</w:t>
      </w:r>
      <w:proofErr w:type="gramEnd"/>
      <w:r w:rsidRPr="00821717">
        <w:rPr>
          <w:sz w:val="16"/>
          <w:szCs w:val="16"/>
          <w:lang w:val="en-US"/>
        </w:rPr>
        <w:t xml:space="preserve"> 2021</w:t>
      </w:r>
    </w:p>
    <w:p w14:paraId="1D8B5126" w14:textId="4E321EAB" w:rsidR="00821717" w:rsidRDefault="00821717" w:rsidP="00821717">
      <w:pPr>
        <w:pStyle w:val="NormalWeb"/>
        <w:rPr>
          <w:lang w:val="en-US"/>
        </w:rPr>
      </w:pPr>
    </w:p>
    <w:p w14:paraId="1B2A3E78" w14:textId="3EAB3465" w:rsidR="00821717" w:rsidRDefault="00821717" w:rsidP="00821717">
      <w:pPr>
        <w:pStyle w:val="NormalWeb"/>
        <w:numPr>
          <w:ilvl w:val="0"/>
          <w:numId w:val="8"/>
        </w:numPr>
        <w:rPr>
          <w:lang w:val="en-US"/>
        </w:rPr>
      </w:pPr>
      <w:r w:rsidRPr="00821717">
        <w:rPr>
          <w:lang w:val="en-US"/>
        </w:rPr>
        <w:t xml:space="preserve">Complete the following sentences with information from the reading about Mars. </w:t>
      </w:r>
    </w:p>
    <w:p w14:paraId="7F0DA8EB" w14:textId="73AFA515" w:rsidR="00821717" w:rsidRDefault="00821717" w:rsidP="00821717">
      <w:pPr>
        <w:pStyle w:val="NormalWeb"/>
        <w:ind w:left="720"/>
        <w:rPr>
          <w:lang w:val="en-US"/>
        </w:rPr>
      </w:pPr>
      <w:r w:rsidRPr="00821717">
        <w:rPr>
          <w:lang w:val="en-US"/>
        </w:rPr>
        <w:t>Paragraph _</w:t>
      </w:r>
      <w:r w:rsidR="00D9531F">
        <w:rPr>
          <w:lang w:val="en-US"/>
        </w:rPr>
        <w:t>1</w:t>
      </w:r>
      <w:r w:rsidRPr="00821717">
        <w:rPr>
          <w:lang w:val="en-US"/>
        </w:rPr>
        <w:t>__</w:t>
      </w:r>
      <w:r>
        <w:rPr>
          <w:lang w:val="en-US"/>
        </w:rPr>
        <w:t xml:space="preserve"> -</w:t>
      </w:r>
      <w:r w:rsidRPr="00821717">
        <w:rPr>
          <w:lang w:val="en-US"/>
        </w:rPr>
        <w:t xml:space="preserve"> There is no</w:t>
      </w:r>
      <w:r w:rsidR="00D9531F">
        <w:rPr>
          <w:lang w:val="en-US"/>
        </w:rPr>
        <w:t>t</w:t>
      </w:r>
      <w:r w:rsidRPr="00821717">
        <w:rPr>
          <w:lang w:val="en-US"/>
        </w:rPr>
        <w:t xml:space="preserve"> </w:t>
      </w:r>
      <w:r w:rsidR="00D9531F" w:rsidRPr="00D9531F">
        <w:rPr>
          <w:lang w:val="en-US"/>
        </w:rPr>
        <w:t>enough oxygen</w:t>
      </w:r>
      <w:r w:rsidR="00D9531F" w:rsidRPr="00D9531F">
        <w:rPr>
          <w:lang w:val="en-US"/>
        </w:rPr>
        <w:t xml:space="preserve"> </w:t>
      </w:r>
      <w:r w:rsidRPr="00821717">
        <w:rPr>
          <w:lang w:val="en-US"/>
        </w:rPr>
        <w:t xml:space="preserve">on Mars – justice. </w:t>
      </w:r>
    </w:p>
    <w:p w14:paraId="09035739" w14:textId="6287177E" w:rsidR="00821717" w:rsidRDefault="00821717" w:rsidP="00821717">
      <w:pPr>
        <w:pStyle w:val="NormalWeb"/>
        <w:ind w:left="720"/>
        <w:rPr>
          <w:lang w:val="en-US"/>
        </w:rPr>
      </w:pPr>
      <w:r w:rsidRPr="00821717">
        <w:rPr>
          <w:lang w:val="en-US"/>
        </w:rPr>
        <w:t>Paragraph _</w:t>
      </w:r>
      <w:r w:rsidR="00067F6C">
        <w:rPr>
          <w:lang w:val="en-US"/>
        </w:rPr>
        <w:t>3</w:t>
      </w:r>
      <w:r w:rsidRPr="00821717">
        <w:rPr>
          <w:lang w:val="en-US"/>
        </w:rPr>
        <w:t xml:space="preserve">__ </w:t>
      </w:r>
      <w:r>
        <w:rPr>
          <w:lang w:val="en-US"/>
        </w:rPr>
        <w:t xml:space="preserve">- </w:t>
      </w:r>
      <w:r w:rsidRPr="00821717">
        <w:rPr>
          <w:lang w:val="en-US"/>
        </w:rPr>
        <w:t xml:space="preserve">Terraforming Mars means making it similar to </w:t>
      </w:r>
      <w:r>
        <w:rPr>
          <w:lang w:val="en-US"/>
        </w:rPr>
        <w:t>__</w:t>
      </w:r>
      <w:r w:rsidR="00067F6C" w:rsidRPr="00067F6C">
        <w:t xml:space="preserve"> </w:t>
      </w:r>
      <w:proofErr w:type="gramStart"/>
      <w:r w:rsidR="00067F6C" w:rsidRPr="00067F6C">
        <w:rPr>
          <w:lang w:val="en-US"/>
        </w:rPr>
        <w:t xml:space="preserve">Earth </w:t>
      </w:r>
      <w:r w:rsidR="00067F6C">
        <w:rPr>
          <w:lang w:val="en-US"/>
        </w:rPr>
        <w:t>.</w:t>
      </w:r>
      <w:proofErr w:type="gramEnd"/>
      <w:r>
        <w:rPr>
          <w:lang w:val="en-US"/>
        </w:rPr>
        <w:t>___</w:t>
      </w:r>
    </w:p>
    <w:p w14:paraId="6DBDBDB9" w14:textId="44011025" w:rsidR="00821717" w:rsidRDefault="00821717" w:rsidP="00821717">
      <w:pPr>
        <w:pStyle w:val="NormalWeb"/>
        <w:ind w:left="720"/>
        <w:rPr>
          <w:lang w:val="en-US"/>
        </w:rPr>
      </w:pPr>
      <w:r w:rsidRPr="00821717">
        <w:rPr>
          <w:lang w:val="en-US"/>
        </w:rPr>
        <w:t>Paragraph _</w:t>
      </w:r>
      <w:r w:rsidR="00067F6C">
        <w:rPr>
          <w:lang w:val="en-US"/>
        </w:rPr>
        <w:t>11</w:t>
      </w:r>
      <w:r w:rsidRPr="00821717">
        <w:rPr>
          <w:lang w:val="en-US"/>
        </w:rPr>
        <w:t xml:space="preserve"> </w:t>
      </w:r>
      <w:r>
        <w:rPr>
          <w:lang w:val="en-US"/>
        </w:rPr>
        <w:t xml:space="preserve">- </w:t>
      </w:r>
      <w:r w:rsidRPr="00821717">
        <w:rPr>
          <w:lang w:val="en-US"/>
        </w:rPr>
        <w:t xml:space="preserve">For many years, humans probably won’t be able to </w:t>
      </w:r>
      <w:proofErr w:type="gramStart"/>
      <w:r w:rsidR="00067F6C">
        <w:rPr>
          <w:lang w:val="en-US"/>
        </w:rPr>
        <w:t>living</w:t>
      </w:r>
      <w:proofErr w:type="gramEnd"/>
      <w:r w:rsidRPr="00821717">
        <w:rPr>
          <w:lang w:val="en-US"/>
        </w:rPr>
        <w:t xml:space="preserve">______ on Mars without special equipment. </w:t>
      </w:r>
    </w:p>
    <w:p w14:paraId="4C0AE15C" w14:textId="23F4CEA0" w:rsidR="009A4FE0" w:rsidRDefault="00821717" w:rsidP="00821717">
      <w:pPr>
        <w:pStyle w:val="NormalWeb"/>
        <w:ind w:left="720"/>
        <w:rPr>
          <w:lang w:val="en-US"/>
        </w:rPr>
      </w:pPr>
      <w:r w:rsidRPr="00821717">
        <w:rPr>
          <w:lang w:val="en-US"/>
        </w:rPr>
        <w:t>Paragraph _</w:t>
      </w:r>
      <w:r w:rsidR="002F0010">
        <w:rPr>
          <w:lang w:val="en-US"/>
        </w:rPr>
        <w:t>6</w:t>
      </w:r>
      <w:r w:rsidRPr="00821717">
        <w:rPr>
          <w:lang w:val="en-US"/>
        </w:rPr>
        <w:t xml:space="preserve">__ </w:t>
      </w:r>
      <w:r>
        <w:rPr>
          <w:lang w:val="en-US"/>
        </w:rPr>
        <w:t xml:space="preserve">- </w:t>
      </w:r>
      <w:r w:rsidRPr="00821717">
        <w:rPr>
          <w:lang w:val="en-US"/>
        </w:rPr>
        <w:t>The flight to Mars will take __</w:t>
      </w:r>
      <w:r w:rsidR="002F0010">
        <w:rPr>
          <w:lang w:val="en-US"/>
        </w:rPr>
        <w:t>six</w:t>
      </w:r>
      <w:r w:rsidRPr="00821717">
        <w:rPr>
          <w:lang w:val="en-US"/>
        </w:rPr>
        <w:t xml:space="preserve">_____ months. </w:t>
      </w:r>
    </w:p>
    <w:p w14:paraId="73CF728A" w14:textId="01A6E203" w:rsidR="00821717" w:rsidRDefault="00821717" w:rsidP="00821717">
      <w:pPr>
        <w:pStyle w:val="NormalWeb"/>
        <w:ind w:left="720"/>
        <w:rPr>
          <w:lang w:val="en-US"/>
        </w:rPr>
      </w:pPr>
      <w:r w:rsidRPr="00821717">
        <w:rPr>
          <w:lang w:val="en-US"/>
        </w:rPr>
        <w:t xml:space="preserve">Paragraph </w:t>
      </w:r>
      <w:r w:rsidR="002F0010">
        <w:rPr>
          <w:lang w:val="en-US"/>
        </w:rPr>
        <w:t>4</w:t>
      </w:r>
      <w:r w:rsidRPr="00821717">
        <w:rPr>
          <w:lang w:val="en-US"/>
        </w:rPr>
        <w:t xml:space="preserve">_ </w:t>
      </w:r>
      <w:r w:rsidR="009A4FE0">
        <w:rPr>
          <w:lang w:val="en-US"/>
        </w:rPr>
        <w:t xml:space="preserve">- </w:t>
      </w:r>
      <w:r w:rsidRPr="00821717">
        <w:rPr>
          <w:lang w:val="en-US"/>
        </w:rPr>
        <w:t>One way to warm up Mars is to build __</w:t>
      </w:r>
      <w:r w:rsidR="002F0010">
        <w:rPr>
          <w:lang w:val="en-US"/>
        </w:rPr>
        <w:t>factories</w:t>
      </w:r>
      <w:r w:rsidRPr="00821717">
        <w:rPr>
          <w:lang w:val="en-US"/>
        </w:rPr>
        <w:t xml:space="preserve">_____. </w:t>
      </w:r>
      <w:r w:rsidRPr="009A4FE0">
        <w:rPr>
          <w:lang w:val="en-US"/>
        </w:rPr>
        <w:t>These will release __</w:t>
      </w:r>
      <w:r w:rsidR="002F0010">
        <w:rPr>
          <w:lang w:val="en-US"/>
        </w:rPr>
        <w:t>greenhouse</w:t>
      </w:r>
      <w:r w:rsidRPr="009A4FE0">
        <w:rPr>
          <w:lang w:val="en-US"/>
        </w:rPr>
        <w:t>___ gases into the air</w:t>
      </w:r>
    </w:p>
    <w:p w14:paraId="4A1FBA8D" w14:textId="3E44936E" w:rsidR="009A4FE0" w:rsidRDefault="009A4FE0" w:rsidP="00821717">
      <w:pPr>
        <w:pStyle w:val="NormalWeb"/>
        <w:ind w:left="720"/>
        <w:rPr>
          <w:lang w:val="en-US"/>
        </w:rPr>
      </w:pPr>
    </w:p>
    <w:p w14:paraId="1F1E5346" w14:textId="77777777" w:rsidR="009A4FE0" w:rsidRDefault="009A4FE0" w:rsidP="009A4FE0">
      <w:pPr>
        <w:pStyle w:val="NormalWeb"/>
        <w:numPr>
          <w:ilvl w:val="0"/>
          <w:numId w:val="8"/>
        </w:numPr>
        <w:rPr>
          <w:lang w:val="en-US"/>
        </w:rPr>
      </w:pPr>
      <w:r w:rsidRPr="009A4FE0">
        <w:rPr>
          <w:lang w:val="en-US"/>
        </w:rPr>
        <w:t xml:space="preserve">Put the steps to living on Mars in the correct order. Write the letter of the step in the correct place on the timeline. </w:t>
      </w:r>
    </w:p>
    <w:p w14:paraId="25FCCC7C" w14:textId="77777777" w:rsidR="009A4FE0" w:rsidRDefault="009A4FE0" w:rsidP="009A4FE0">
      <w:pPr>
        <w:pStyle w:val="NormalWeb"/>
        <w:ind w:left="720"/>
        <w:rPr>
          <w:lang w:val="en-US"/>
        </w:rPr>
      </w:pPr>
      <w:r w:rsidRPr="009A4FE0">
        <w:rPr>
          <w:lang w:val="en-US"/>
        </w:rPr>
        <w:t xml:space="preserve">a. People will build more habitation modules, spend more time on Mars, and learn more about it. </w:t>
      </w:r>
    </w:p>
    <w:p w14:paraId="48458C50" w14:textId="77777777" w:rsidR="009A4FE0" w:rsidRDefault="009A4FE0" w:rsidP="009A4FE0">
      <w:pPr>
        <w:pStyle w:val="NormalWeb"/>
        <w:ind w:left="720"/>
        <w:rPr>
          <w:lang w:val="en-US"/>
        </w:rPr>
      </w:pPr>
      <w:r w:rsidRPr="009A4FE0">
        <w:rPr>
          <w:lang w:val="en-US"/>
        </w:rPr>
        <w:t xml:space="preserve">b. People will build domes and start to grow plants in them for food. </w:t>
      </w:r>
    </w:p>
    <w:p w14:paraId="2C802A25" w14:textId="77777777" w:rsidR="009A4FE0" w:rsidRDefault="009A4FE0" w:rsidP="009A4FE0">
      <w:pPr>
        <w:pStyle w:val="NormalWeb"/>
        <w:ind w:left="720"/>
        <w:rPr>
          <w:lang w:val="en-US"/>
        </w:rPr>
      </w:pPr>
      <w:r w:rsidRPr="009A4FE0">
        <w:rPr>
          <w:lang w:val="en-US"/>
        </w:rPr>
        <w:lastRenderedPageBreak/>
        <w:t xml:space="preserve">c. People will build factories on Mars to warm it up. </w:t>
      </w:r>
    </w:p>
    <w:p w14:paraId="67D8C57D" w14:textId="29BB1626" w:rsidR="009A4FE0" w:rsidRDefault="009A4FE0" w:rsidP="009A4FE0">
      <w:pPr>
        <w:pStyle w:val="NormalWeb"/>
        <w:ind w:left="720"/>
        <w:rPr>
          <w:lang w:val="en-US"/>
        </w:rPr>
      </w:pPr>
      <w:r w:rsidRPr="009A4FE0">
        <w:rPr>
          <w:lang w:val="en-US"/>
        </w:rPr>
        <w:t>d. People will visit Mars on 18-month missions and start to build places to live.</w:t>
      </w:r>
    </w:p>
    <w:p w14:paraId="094D7DA9" w14:textId="77777777" w:rsidR="009A4FE0" w:rsidRDefault="009A4FE0" w:rsidP="009A4FE0">
      <w:pPr>
        <w:pStyle w:val="NormalWeb"/>
        <w:ind w:left="720"/>
        <w:rPr>
          <w:lang w:val="en-US"/>
        </w:rPr>
      </w:pPr>
    </w:p>
    <w:p w14:paraId="0297C4D7" w14:textId="7CDA654D" w:rsidR="009A4FE0" w:rsidRDefault="009A4FE0" w:rsidP="009A4FE0">
      <w:pPr>
        <w:pStyle w:val="NormalWeb"/>
        <w:ind w:left="720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23DD7A6" wp14:editId="0FADA6C7">
            <wp:extent cx="5429250" cy="342900"/>
            <wp:effectExtent l="0" t="0" r="0" b="0"/>
            <wp:docPr id="7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84B92" w14:textId="353D2A3A" w:rsidR="009A4FE0" w:rsidRDefault="009A4FE0" w:rsidP="009A4FE0">
      <w:pPr>
        <w:pStyle w:val="NormalWeb"/>
        <w:ind w:left="720"/>
        <w:rPr>
          <w:lang w:val="en-US"/>
        </w:rPr>
      </w:pPr>
      <w:r>
        <w:rPr>
          <w:lang w:val="en-US"/>
        </w:rPr>
        <w:t>NOW           _</w:t>
      </w:r>
      <w:r w:rsidR="00E55E5A">
        <w:rPr>
          <w:lang w:val="en-US"/>
        </w:rPr>
        <w:t>d</w:t>
      </w:r>
      <w:r>
        <w:rPr>
          <w:lang w:val="en-US"/>
        </w:rPr>
        <w:t>___              __</w:t>
      </w:r>
      <w:r w:rsidR="00E55E5A">
        <w:rPr>
          <w:lang w:val="en-US"/>
        </w:rPr>
        <w:t>b</w:t>
      </w:r>
      <w:r>
        <w:rPr>
          <w:lang w:val="en-US"/>
        </w:rPr>
        <w:t>__            __</w:t>
      </w:r>
      <w:r w:rsidR="00E55E5A">
        <w:rPr>
          <w:lang w:val="en-US"/>
        </w:rPr>
        <w:t>c</w:t>
      </w:r>
      <w:r>
        <w:rPr>
          <w:lang w:val="en-US"/>
        </w:rPr>
        <w:t>__             ___</w:t>
      </w:r>
      <w:r w:rsidR="00E55E5A">
        <w:rPr>
          <w:lang w:val="en-US"/>
        </w:rPr>
        <w:t>a</w:t>
      </w:r>
      <w:r>
        <w:rPr>
          <w:lang w:val="en-US"/>
        </w:rPr>
        <w:t>_              +1000 YEARS</w:t>
      </w:r>
    </w:p>
    <w:p w14:paraId="02A0C5CE" w14:textId="77777777" w:rsidR="009A4FE0" w:rsidRDefault="009A4FE0" w:rsidP="009A4FE0">
      <w:pPr>
        <w:pStyle w:val="NormalWeb"/>
        <w:ind w:left="720"/>
        <w:rPr>
          <w:lang w:val="en-US"/>
        </w:rPr>
      </w:pPr>
    </w:p>
    <w:p w14:paraId="187743E7" w14:textId="1FB0F93E" w:rsidR="009A4FE0" w:rsidRPr="009A4FE0" w:rsidRDefault="009A4FE0" w:rsidP="009A4FE0">
      <w:pPr>
        <w:pStyle w:val="NormalWeb"/>
        <w:numPr>
          <w:ilvl w:val="0"/>
          <w:numId w:val="8"/>
        </w:numPr>
        <w:rPr>
          <w:lang w:val="en-US"/>
        </w:rPr>
      </w:pPr>
      <w:r w:rsidRPr="009A4FE0">
        <w:rPr>
          <w:lang w:val="en-US"/>
        </w:rPr>
        <w:t xml:space="preserve">List three items that will be different in the future. Think about what they will look like and how they will work. </w:t>
      </w:r>
      <w:r>
        <w:t xml:space="preserve">Note </w:t>
      </w:r>
      <w:proofErr w:type="spellStart"/>
      <w:r>
        <w:t>your</w:t>
      </w:r>
      <w:proofErr w:type="spellEnd"/>
      <w:r>
        <w:t xml:space="preserve"> ideas in </w:t>
      </w:r>
      <w:proofErr w:type="spellStart"/>
      <w:r>
        <w:t>the</w:t>
      </w:r>
      <w:proofErr w:type="spellEnd"/>
      <w:r>
        <w:t xml:space="preserve"> chart.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3907"/>
        <w:gridCol w:w="3917"/>
      </w:tblGrid>
      <w:tr w:rsidR="009A4FE0" w:rsidRPr="00B22B2A" w14:paraId="766428CA" w14:textId="77777777" w:rsidTr="009A4FE0">
        <w:tc>
          <w:tcPr>
            <w:tcW w:w="4272" w:type="dxa"/>
          </w:tcPr>
          <w:p w14:paraId="4AD08B79" w14:textId="199EAA11" w:rsidR="009A4FE0" w:rsidRPr="009A4FE0" w:rsidRDefault="009A4FE0" w:rsidP="009A4FE0">
            <w:pPr>
              <w:pStyle w:val="NormalWeb"/>
              <w:rPr>
                <w:sz w:val="22"/>
                <w:szCs w:val="22"/>
                <w:lang w:val="en-US"/>
              </w:rPr>
            </w:pPr>
            <w:r w:rsidRPr="009A4FE0">
              <w:rPr>
                <w:sz w:val="22"/>
                <w:szCs w:val="22"/>
                <w:lang w:val="en-US"/>
              </w:rPr>
              <w:t xml:space="preserve">OBJECT </w:t>
            </w:r>
          </w:p>
        </w:tc>
        <w:tc>
          <w:tcPr>
            <w:tcW w:w="4272" w:type="dxa"/>
          </w:tcPr>
          <w:p w14:paraId="3D836FC8" w14:textId="471D9B43" w:rsidR="009A4FE0" w:rsidRPr="009A4FE0" w:rsidRDefault="009A4FE0" w:rsidP="009A4FE0">
            <w:pPr>
              <w:pStyle w:val="NormalWeb"/>
              <w:rPr>
                <w:sz w:val="22"/>
                <w:szCs w:val="22"/>
                <w:lang w:val="en-US"/>
              </w:rPr>
            </w:pPr>
            <w:r w:rsidRPr="009A4FE0">
              <w:rPr>
                <w:sz w:val="22"/>
                <w:szCs w:val="22"/>
                <w:lang w:val="en-US"/>
              </w:rPr>
              <w:t>What it will look like / How it will work</w:t>
            </w:r>
          </w:p>
        </w:tc>
      </w:tr>
      <w:tr w:rsidR="009A4FE0" w:rsidRPr="00B22B2A" w14:paraId="503DB7D1" w14:textId="77777777" w:rsidTr="009A4FE0">
        <w:trPr>
          <w:trHeight w:val="812"/>
        </w:trPr>
        <w:tc>
          <w:tcPr>
            <w:tcW w:w="4272" w:type="dxa"/>
          </w:tcPr>
          <w:p w14:paraId="7B7DC51D" w14:textId="190BBD20" w:rsidR="009A4FE0" w:rsidRDefault="00254BC1" w:rsidP="009A4FE0">
            <w:pPr>
              <w:pStyle w:val="NormalWeb"/>
              <w:rPr>
                <w:lang w:val="en-US"/>
              </w:rPr>
            </w:pPr>
            <w:r>
              <w:rPr>
                <w:lang w:val="en-US"/>
              </w:rPr>
              <w:t>cars</w:t>
            </w:r>
          </w:p>
        </w:tc>
        <w:tc>
          <w:tcPr>
            <w:tcW w:w="4272" w:type="dxa"/>
          </w:tcPr>
          <w:p w14:paraId="22FFF3EE" w14:textId="29AD0736" w:rsidR="009A4FE0" w:rsidRDefault="00254BC1" w:rsidP="009A4FE0">
            <w:pPr>
              <w:pStyle w:val="NormalWeb"/>
              <w:rPr>
                <w:lang w:val="en-US"/>
              </w:rPr>
            </w:pPr>
            <w:r w:rsidRPr="00254BC1">
              <w:rPr>
                <w:lang w:val="en-US"/>
              </w:rPr>
              <w:t>They will be totally different from the current ones because they will face other types of terrain.</w:t>
            </w:r>
          </w:p>
        </w:tc>
      </w:tr>
      <w:tr w:rsidR="009A4FE0" w:rsidRPr="00B22B2A" w14:paraId="012BE764" w14:textId="77777777" w:rsidTr="009A4FE0">
        <w:trPr>
          <w:trHeight w:val="993"/>
        </w:trPr>
        <w:tc>
          <w:tcPr>
            <w:tcW w:w="4272" w:type="dxa"/>
          </w:tcPr>
          <w:p w14:paraId="6AC1BC44" w14:textId="5634371A" w:rsidR="009A4FE0" w:rsidRDefault="00254BC1" w:rsidP="009A4FE0">
            <w:pPr>
              <w:pStyle w:val="NormalWeb"/>
              <w:rPr>
                <w:lang w:val="en-US"/>
              </w:rPr>
            </w:pPr>
            <w:r>
              <w:rPr>
                <w:lang w:val="en-US"/>
              </w:rPr>
              <w:t>Factories</w:t>
            </w:r>
          </w:p>
        </w:tc>
        <w:tc>
          <w:tcPr>
            <w:tcW w:w="4272" w:type="dxa"/>
          </w:tcPr>
          <w:p w14:paraId="256079C3" w14:textId="5993C8EF" w:rsidR="009A4FE0" w:rsidRDefault="00254BC1" w:rsidP="009A4FE0">
            <w:pPr>
              <w:pStyle w:val="NormalWeb"/>
              <w:rPr>
                <w:lang w:val="en-US"/>
              </w:rPr>
            </w:pPr>
            <w:r w:rsidRPr="00254BC1">
              <w:rPr>
                <w:lang w:val="en-US"/>
              </w:rPr>
              <w:t xml:space="preserve">They will </w:t>
            </w:r>
            <w:proofErr w:type="gramStart"/>
            <w:r w:rsidRPr="00254BC1">
              <w:rPr>
                <w:lang w:val="en-US"/>
              </w:rPr>
              <w:t>be in charge of</w:t>
            </w:r>
            <w:proofErr w:type="gramEnd"/>
            <w:r w:rsidRPr="00254BC1">
              <w:rPr>
                <w:lang w:val="en-US"/>
              </w:rPr>
              <w:t xml:space="preserve"> other types of processes appropriate to the needs of Mars</w:t>
            </w:r>
          </w:p>
        </w:tc>
      </w:tr>
      <w:tr w:rsidR="009A4FE0" w:rsidRPr="00B22B2A" w14:paraId="1A38B5FE" w14:textId="77777777" w:rsidTr="009A4FE0">
        <w:trPr>
          <w:trHeight w:val="978"/>
        </w:trPr>
        <w:tc>
          <w:tcPr>
            <w:tcW w:w="4272" w:type="dxa"/>
          </w:tcPr>
          <w:p w14:paraId="224785A1" w14:textId="77777777" w:rsidR="00254BC1" w:rsidRPr="00254BC1" w:rsidRDefault="00254BC1" w:rsidP="00254BC1">
            <w:pPr>
              <w:pStyle w:val="NormalWeb"/>
              <w:rPr>
                <w:lang w:val="en-US"/>
              </w:rPr>
            </w:pPr>
          </w:p>
          <w:p w14:paraId="1A04C2B6" w14:textId="2CDE3AFF" w:rsidR="009A4FE0" w:rsidRDefault="00254BC1" w:rsidP="00254BC1">
            <w:pPr>
              <w:pStyle w:val="NormalWeb"/>
              <w:rPr>
                <w:lang w:val="en-US"/>
              </w:rPr>
            </w:pPr>
            <w:r w:rsidRPr="00254BC1">
              <w:rPr>
                <w:lang w:val="en-US"/>
              </w:rPr>
              <w:t>equipment</w:t>
            </w:r>
          </w:p>
        </w:tc>
        <w:tc>
          <w:tcPr>
            <w:tcW w:w="4272" w:type="dxa"/>
          </w:tcPr>
          <w:p w14:paraId="2B0764B9" w14:textId="77777777" w:rsidR="00254BC1" w:rsidRPr="00254BC1" w:rsidRDefault="00254BC1" w:rsidP="00254BC1">
            <w:pPr>
              <w:pStyle w:val="NormalWeb"/>
              <w:rPr>
                <w:lang w:val="en-US"/>
              </w:rPr>
            </w:pPr>
          </w:p>
          <w:p w14:paraId="43AE8BDF" w14:textId="55AFDB6E" w:rsidR="009A4FE0" w:rsidRDefault="00254BC1" w:rsidP="00254BC1">
            <w:pPr>
              <w:pStyle w:val="NormalWeb"/>
              <w:rPr>
                <w:lang w:val="en-US"/>
              </w:rPr>
            </w:pPr>
            <w:r w:rsidRPr="00254BC1">
              <w:rPr>
                <w:lang w:val="en-US"/>
              </w:rPr>
              <w:t>It will be lighter for daily use according to the needs</w:t>
            </w:r>
          </w:p>
        </w:tc>
      </w:tr>
    </w:tbl>
    <w:p w14:paraId="27845ED2" w14:textId="77777777" w:rsidR="009A4FE0" w:rsidRPr="009A4FE0" w:rsidRDefault="009A4FE0" w:rsidP="009A4FE0">
      <w:pPr>
        <w:pStyle w:val="NormalWeb"/>
        <w:ind w:left="720"/>
        <w:rPr>
          <w:lang w:val="en-US"/>
        </w:rPr>
      </w:pPr>
    </w:p>
    <w:sectPr w:rsidR="009A4FE0" w:rsidRPr="009A4FE0" w:rsidSect="002151E6">
      <w:headerReference w:type="default" r:id="rId17"/>
      <w:footerReference w:type="default" r:id="rId18"/>
      <w:pgSz w:w="12240" w:h="15840" w:code="1"/>
      <w:pgMar w:top="2127" w:right="1701" w:bottom="1134" w:left="1985" w:header="62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E2AD89" w14:textId="77777777" w:rsidR="005C3A39" w:rsidRDefault="005C3A39" w:rsidP="0081708C">
      <w:r>
        <w:separator/>
      </w:r>
    </w:p>
  </w:endnote>
  <w:endnote w:type="continuationSeparator" w:id="0">
    <w:p w14:paraId="391B2752" w14:textId="77777777" w:rsidR="005C3A39" w:rsidRDefault="005C3A39" w:rsidP="008170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altName w:val="Corbel"/>
    <w:charset w:val="00"/>
    <w:family w:val="auto"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931" w:type="dxa"/>
      <w:tblInd w:w="-871" w:type="dxa"/>
      <w:tblLook w:val="04A0" w:firstRow="1" w:lastRow="0" w:firstColumn="1" w:lastColumn="0" w:noHBand="0" w:noVBand="1"/>
    </w:tblPr>
    <w:tblGrid>
      <w:gridCol w:w="5014"/>
      <w:gridCol w:w="4917"/>
    </w:tblGrid>
    <w:tr w:rsidR="008846C8" w14:paraId="2075BC55" w14:textId="77777777" w:rsidTr="0087368C">
      <w:trPr>
        <w:trHeight w:val="273"/>
      </w:trPr>
      <w:tc>
        <w:tcPr>
          <w:tcW w:w="5014" w:type="dxa"/>
          <w:shd w:val="clear" w:color="auto" w:fill="auto"/>
          <w:vAlign w:val="bottom"/>
        </w:tcPr>
        <w:p w14:paraId="2BEEE319" w14:textId="77777777" w:rsidR="008846C8" w:rsidRPr="00956BB7" w:rsidRDefault="008846C8" w:rsidP="00956BB7">
          <w:pPr>
            <w:tabs>
              <w:tab w:val="left" w:pos="1254"/>
            </w:tabs>
            <w:spacing w:after="120"/>
            <w:rPr>
              <w:rFonts w:ascii="Myriad Pro" w:hAnsi="Myriad Pro"/>
              <w:color w:val="2E74B5"/>
            </w:rPr>
          </w:pPr>
          <w:r w:rsidRPr="00956BB7">
            <w:rPr>
              <w:rStyle w:val="Nmerodepgina"/>
              <w:rFonts w:ascii="Myriad Pro" w:hAnsi="Myriad Pro"/>
              <w:color w:val="2E74B5"/>
            </w:rPr>
            <w:t xml:space="preserve">Página </w:t>
          </w:r>
          <w:r w:rsidRPr="00956BB7">
            <w:rPr>
              <w:rStyle w:val="Nmerodepgina"/>
              <w:rFonts w:ascii="Myriad Pro" w:hAnsi="Myriad Pro"/>
              <w:color w:val="2E74B5"/>
            </w:rPr>
            <w:fldChar w:fldCharType="begin"/>
          </w:r>
          <w:r w:rsidRPr="00956BB7">
            <w:rPr>
              <w:rStyle w:val="Nmerodepgina"/>
              <w:rFonts w:ascii="Myriad Pro" w:hAnsi="Myriad Pro"/>
              <w:color w:val="2E74B5"/>
            </w:rPr>
            <w:instrText xml:space="preserve"> PAGE </w:instrText>
          </w:r>
          <w:r w:rsidRPr="00956BB7">
            <w:rPr>
              <w:rStyle w:val="Nmerodepgina"/>
              <w:rFonts w:ascii="Myriad Pro" w:hAnsi="Myriad Pro"/>
              <w:color w:val="2E74B5"/>
            </w:rPr>
            <w:fldChar w:fldCharType="separate"/>
          </w:r>
          <w:r w:rsidR="003A7945">
            <w:rPr>
              <w:rStyle w:val="Nmerodepgina"/>
              <w:rFonts w:ascii="Myriad Pro" w:hAnsi="Myriad Pro"/>
              <w:noProof/>
              <w:color w:val="2E74B5"/>
            </w:rPr>
            <w:t>1</w:t>
          </w:r>
          <w:r w:rsidRPr="00956BB7">
            <w:rPr>
              <w:rStyle w:val="Nmerodepgina"/>
              <w:rFonts w:ascii="Myriad Pro" w:hAnsi="Myriad Pro"/>
              <w:color w:val="2E74B5"/>
            </w:rPr>
            <w:fldChar w:fldCharType="end"/>
          </w:r>
        </w:p>
      </w:tc>
      <w:tc>
        <w:tcPr>
          <w:tcW w:w="4917" w:type="dxa"/>
          <w:shd w:val="clear" w:color="auto" w:fill="auto"/>
          <w:vAlign w:val="bottom"/>
        </w:tcPr>
        <w:p w14:paraId="068B1372" w14:textId="77777777" w:rsidR="008846C8" w:rsidRPr="00956BB7" w:rsidRDefault="008846C8" w:rsidP="00956BB7">
          <w:pPr>
            <w:pStyle w:val="Piedepgina"/>
            <w:spacing w:after="120"/>
            <w:ind w:right="318" w:firstLine="34"/>
            <w:jc w:val="right"/>
            <w:rPr>
              <w:rFonts w:ascii="Myriad Pro" w:hAnsi="Myriad Pro"/>
              <w:color w:val="2E74B5"/>
              <w:sz w:val="18"/>
            </w:rPr>
          </w:pPr>
        </w:p>
      </w:tc>
    </w:tr>
  </w:tbl>
  <w:p w14:paraId="5FC6BA08" w14:textId="77777777" w:rsidR="008846C8" w:rsidRPr="008846C8" w:rsidRDefault="00124D6D" w:rsidP="008846C8">
    <w:pPr>
      <w:pStyle w:val="Piedepgina"/>
      <w:ind w:right="-943"/>
      <w:jc w:val="right"/>
      <w:rPr>
        <w:rFonts w:ascii="Myriad Pro" w:hAnsi="Myriad Pro"/>
        <w:color w:val="2E74B5"/>
        <w:sz w:val="18"/>
      </w:rPr>
    </w:pPr>
    <w:r>
      <w:rPr>
        <w:noProof/>
        <w:lang w:eastAsia="es-CO"/>
      </w:rPr>
      <w:drawing>
        <wp:anchor distT="0" distB="0" distL="114300" distR="114300" simplePos="0" relativeHeight="251658240" behindDoc="0" locked="0" layoutInCell="1" allowOverlap="1" wp14:anchorId="77091857" wp14:editId="32F7C541">
          <wp:simplePos x="0" y="0"/>
          <wp:positionH relativeFrom="column">
            <wp:posOffset>-537210</wp:posOffset>
          </wp:positionH>
          <wp:positionV relativeFrom="paragraph">
            <wp:posOffset>11431</wp:posOffset>
          </wp:positionV>
          <wp:extent cx="6534150" cy="150516"/>
          <wp:effectExtent l="0" t="0" r="0" b="1905"/>
          <wp:wrapNone/>
          <wp:docPr id="12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9848" cy="1612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5DBA4BD" w14:textId="77777777" w:rsidR="0081708C" w:rsidRDefault="0081708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15E9A6" w14:textId="77777777" w:rsidR="005C3A39" w:rsidRDefault="005C3A39" w:rsidP="0081708C">
      <w:r>
        <w:separator/>
      </w:r>
    </w:p>
  </w:footnote>
  <w:footnote w:type="continuationSeparator" w:id="0">
    <w:p w14:paraId="53482CD8" w14:textId="77777777" w:rsidR="005C3A39" w:rsidRDefault="005C3A39" w:rsidP="008170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46EC3C" w14:textId="77777777" w:rsidR="008A4BF7" w:rsidRDefault="00124D6D" w:rsidP="008724E9">
    <w:pPr>
      <w:pStyle w:val="Encabezado"/>
      <w:tabs>
        <w:tab w:val="clear" w:pos="4252"/>
        <w:tab w:val="clear" w:pos="8504"/>
        <w:tab w:val="left" w:pos="6530"/>
        <w:tab w:val="left" w:pos="7769"/>
      </w:tabs>
      <w:spacing w:before="360"/>
    </w:pPr>
    <w:r>
      <w:rPr>
        <w:noProof/>
        <w:lang w:eastAsia="es-CO"/>
      </w:rPr>
      <w:drawing>
        <wp:anchor distT="0" distB="0" distL="114300" distR="114300" simplePos="0" relativeHeight="251657216" behindDoc="1" locked="0" layoutInCell="1" allowOverlap="1" wp14:anchorId="3AC29D8D" wp14:editId="57230F26">
          <wp:simplePos x="0" y="0"/>
          <wp:positionH relativeFrom="column">
            <wp:posOffset>3933825</wp:posOffset>
          </wp:positionH>
          <wp:positionV relativeFrom="paragraph">
            <wp:posOffset>140970</wp:posOffset>
          </wp:positionV>
          <wp:extent cx="1859280" cy="572770"/>
          <wp:effectExtent l="0" t="0" r="0" b="0"/>
          <wp:wrapNone/>
          <wp:docPr id="11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572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036A4">
      <w:tab/>
    </w:r>
    <w:r w:rsidR="008724E9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E670E50A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4D73DDE"/>
    <w:multiLevelType w:val="hybridMultilevel"/>
    <w:tmpl w:val="7BA4BA98"/>
    <w:lvl w:ilvl="0" w:tplc="240A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 w15:restartNumberingAfterBreak="0">
    <w:nsid w:val="1D784056"/>
    <w:multiLevelType w:val="hybridMultilevel"/>
    <w:tmpl w:val="B1FCBE1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8E7911"/>
    <w:multiLevelType w:val="hybridMultilevel"/>
    <w:tmpl w:val="8316594E"/>
    <w:lvl w:ilvl="0" w:tplc="240A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4" w15:restartNumberingAfterBreak="0">
    <w:nsid w:val="3D0D5E4C"/>
    <w:multiLevelType w:val="hybridMultilevel"/>
    <w:tmpl w:val="BCCA45A8"/>
    <w:lvl w:ilvl="0" w:tplc="240A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43AD7B84"/>
    <w:multiLevelType w:val="hybridMultilevel"/>
    <w:tmpl w:val="244A79F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1E7693"/>
    <w:multiLevelType w:val="hybridMultilevel"/>
    <w:tmpl w:val="AF76D092"/>
    <w:lvl w:ilvl="0" w:tplc="5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80A0019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936752"/>
    <w:multiLevelType w:val="hybridMultilevel"/>
    <w:tmpl w:val="FAE84F8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26003156">
    <w:abstractNumId w:val="0"/>
  </w:num>
  <w:num w:numId="2" w16cid:durableId="990331808">
    <w:abstractNumId w:val="1"/>
  </w:num>
  <w:num w:numId="3" w16cid:durableId="1764766918">
    <w:abstractNumId w:val="4"/>
  </w:num>
  <w:num w:numId="4" w16cid:durableId="255989434">
    <w:abstractNumId w:val="3"/>
  </w:num>
  <w:num w:numId="5" w16cid:durableId="2049253589">
    <w:abstractNumId w:val="5"/>
  </w:num>
  <w:num w:numId="6" w16cid:durableId="1351761834">
    <w:abstractNumId w:val="2"/>
  </w:num>
  <w:num w:numId="7" w16cid:durableId="415979425">
    <w:abstractNumId w:val="7"/>
  </w:num>
  <w:num w:numId="8" w16cid:durableId="96149485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4B09"/>
    <w:rsid w:val="000001C6"/>
    <w:rsid w:val="0004672D"/>
    <w:rsid w:val="00052109"/>
    <w:rsid w:val="00067F6C"/>
    <w:rsid w:val="00073F6E"/>
    <w:rsid w:val="000D58FB"/>
    <w:rsid w:val="000E096F"/>
    <w:rsid w:val="000E1D7B"/>
    <w:rsid w:val="000E3488"/>
    <w:rsid w:val="00124D6D"/>
    <w:rsid w:val="00141A3E"/>
    <w:rsid w:val="00161CB4"/>
    <w:rsid w:val="001724AD"/>
    <w:rsid w:val="0018156D"/>
    <w:rsid w:val="00187952"/>
    <w:rsid w:val="001B7DFB"/>
    <w:rsid w:val="001E64D1"/>
    <w:rsid w:val="001E6695"/>
    <w:rsid w:val="001F45C3"/>
    <w:rsid w:val="001F7355"/>
    <w:rsid w:val="00207D0F"/>
    <w:rsid w:val="002100D7"/>
    <w:rsid w:val="002151E6"/>
    <w:rsid w:val="0023576F"/>
    <w:rsid w:val="00241252"/>
    <w:rsid w:val="002467E0"/>
    <w:rsid w:val="00254BC1"/>
    <w:rsid w:val="00285D4A"/>
    <w:rsid w:val="00292346"/>
    <w:rsid w:val="002F0010"/>
    <w:rsid w:val="002F2FCE"/>
    <w:rsid w:val="003013D9"/>
    <w:rsid w:val="003036A4"/>
    <w:rsid w:val="00335A89"/>
    <w:rsid w:val="00364DA9"/>
    <w:rsid w:val="0037578D"/>
    <w:rsid w:val="00393558"/>
    <w:rsid w:val="00397938"/>
    <w:rsid w:val="003A7945"/>
    <w:rsid w:val="003B1426"/>
    <w:rsid w:val="003B255F"/>
    <w:rsid w:val="00456EE6"/>
    <w:rsid w:val="004839FC"/>
    <w:rsid w:val="004856BA"/>
    <w:rsid w:val="0049648C"/>
    <w:rsid w:val="004E2B00"/>
    <w:rsid w:val="00533633"/>
    <w:rsid w:val="00541189"/>
    <w:rsid w:val="00547CDD"/>
    <w:rsid w:val="00554370"/>
    <w:rsid w:val="00564777"/>
    <w:rsid w:val="00573D9B"/>
    <w:rsid w:val="0058180B"/>
    <w:rsid w:val="00582007"/>
    <w:rsid w:val="00587138"/>
    <w:rsid w:val="00590D4D"/>
    <w:rsid w:val="005C3A39"/>
    <w:rsid w:val="005D1C4F"/>
    <w:rsid w:val="005F69B6"/>
    <w:rsid w:val="00602E6D"/>
    <w:rsid w:val="00614A82"/>
    <w:rsid w:val="00620E5C"/>
    <w:rsid w:val="00622E64"/>
    <w:rsid w:val="006240EA"/>
    <w:rsid w:val="00634B09"/>
    <w:rsid w:val="006511AD"/>
    <w:rsid w:val="006731F5"/>
    <w:rsid w:val="007025D3"/>
    <w:rsid w:val="00722764"/>
    <w:rsid w:val="007C18E9"/>
    <w:rsid w:val="007C625C"/>
    <w:rsid w:val="007D1EBA"/>
    <w:rsid w:val="007E60E4"/>
    <w:rsid w:val="00804820"/>
    <w:rsid w:val="00805F5D"/>
    <w:rsid w:val="00815B82"/>
    <w:rsid w:val="0081708C"/>
    <w:rsid w:val="00821717"/>
    <w:rsid w:val="008516CB"/>
    <w:rsid w:val="008724E9"/>
    <w:rsid w:val="0087368C"/>
    <w:rsid w:val="008846C8"/>
    <w:rsid w:val="00890038"/>
    <w:rsid w:val="008A4BF7"/>
    <w:rsid w:val="008B702A"/>
    <w:rsid w:val="008F0759"/>
    <w:rsid w:val="00923B6D"/>
    <w:rsid w:val="00931D16"/>
    <w:rsid w:val="00946E1D"/>
    <w:rsid w:val="0094712B"/>
    <w:rsid w:val="009519A2"/>
    <w:rsid w:val="00956BB7"/>
    <w:rsid w:val="0097773B"/>
    <w:rsid w:val="009A4FE0"/>
    <w:rsid w:val="009C5A0F"/>
    <w:rsid w:val="009C5CA7"/>
    <w:rsid w:val="009D30D4"/>
    <w:rsid w:val="009E0668"/>
    <w:rsid w:val="00A015A1"/>
    <w:rsid w:val="00A0567F"/>
    <w:rsid w:val="00A05949"/>
    <w:rsid w:val="00A2272E"/>
    <w:rsid w:val="00A236A7"/>
    <w:rsid w:val="00A35B00"/>
    <w:rsid w:val="00A36478"/>
    <w:rsid w:val="00A5376F"/>
    <w:rsid w:val="00A67F19"/>
    <w:rsid w:val="00A8426A"/>
    <w:rsid w:val="00A975B4"/>
    <w:rsid w:val="00AE487E"/>
    <w:rsid w:val="00AE7552"/>
    <w:rsid w:val="00AF12D2"/>
    <w:rsid w:val="00AF1864"/>
    <w:rsid w:val="00B22B2A"/>
    <w:rsid w:val="00B23C45"/>
    <w:rsid w:val="00B30A08"/>
    <w:rsid w:val="00B46910"/>
    <w:rsid w:val="00B60521"/>
    <w:rsid w:val="00B93A21"/>
    <w:rsid w:val="00B96170"/>
    <w:rsid w:val="00BB0A37"/>
    <w:rsid w:val="00BF20C7"/>
    <w:rsid w:val="00BF7E72"/>
    <w:rsid w:val="00C0755E"/>
    <w:rsid w:val="00C07F67"/>
    <w:rsid w:val="00C1009C"/>
    <w:rsid w:val="00C24349"/>
    <w:rsid w:val="00C5140E"/>
    <w:rsid w:val="00C75843"/>
    <w:rsid w:val="00D23DC1"/>
    <w:rsid w:val="00D248FA"/>
    <w:rsid w:val="00D50AB4"/>
    <w:rsid w:val="00D76D95"/>
    <w:rsid w:val="00D9531F"/>
    <w:rsid w:val="00DA022E"/>
    <w:rsid w:val="00DA03DE"/>
    <w:rsid w:val="00DB345F"/>
    <w:rsid w:val="00DC603F"/>
    <w:rsid w:val="00DD088B"/>
    <w:rsid w:val="00DD70D3"/>
    <w:rsid w:val="00E10A0F"/>
    <w:rsid w:val="00E10ABB"/>
    <w:rsid w:val="00E55E5A"/>
    <w:rsid w:val="00E62133"/>
    <w:rsid w:val="00E652AA"/>
    <w:rsid w:val="00E85D16"/>
    <w:rsid w:val="00E87845"/>
    <w:rsid w:val="00E90A9D"/>
    <w:rsid w:val="00EC5A47"/>
    <w:rsid w:val="00EC742C"/>
    <w:rsid w:val="00F03B4E"/>
    <w:rsid w:val="00F0583D"/>
    <w:rsid w:val="00F52A21"/>
    <w:rsid w:val="00FD09F7"/>
    <w:rsid w:val="00FE33E7"/>
    <w:rsid w:val="00FF5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98C723E"/>
  <w14:defaultImageDpi w14:val="300"/>
  <w15:docId w15:val="{84FE9AC5-9EA9-4D68-9EB6-C530821F9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4B09"/>
    <w:rPr>
      <w:rFonts w:ascii="Times New Roman" w:eastAsia="Times New Roman" w:hAnsi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805F5D"/>
    <w:pPr>
      <w:keepNext/>
      <w:outlineLvl w:val="0"/>
    </w:pPr>
    <w:rPr>
      <w:rFonts w:ascii="Arial" w:hAnsi="Arial"/>
      <w:b/>
      <w:sz w:val="20"/>
      <w:szCs w:val="20"/>
      <w:lang w:val="es-ES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1708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1708C"/>
  </w:style>
  <w:style w:type="paragraph" w:styleId="Piedepgina">
    <w:name w:val="footer"/>
    <w:basedOn w:val="Normal"/>
    <w:link w:val="PiedepginaCar"/>
    <w:uiPriority w:val="99"/>
    <w:unhideWhenUsed/>
    <w:rsid w:val="0081708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1708C"/>
  </w:style>
  <w:style w:type="paragraph" w:customStyle="1" w:styleId="Puesto">
    <w:name w:val="Puesto"/>
    <w:basedOn w:val="Normal"/>
    <w:next w:val="Normal"/>
    <w:link w:val="PuestoCar"/>
    <w:uiPriority w:val="10"/>
    <w:qFormat/>
    <w:rsid w:val="00C1009C"/>
    <w:pPr>
      <w:jc w:val="center"/>
    </w:pPr>
    <w:rPr>
      <w:rFonts w:ascii="Arial" w:hAnsi="Arial" w:cs="Arial"/>
      <w:b/>
      <w:lang w:val="es-MX"/>
    </w:rPr>
  </w:style>
  <w:style w:type="character" w:customStyle="1" w:styleId="PuestoCar">
    <w:name w:val="Puesto Car"/>
    <w:link w:val="Puesto"/>
    <w:uiPriority w:val="10"/>
    <w:rsid w:val="00C1009C"/>
    <w:rPr>
      <w:rFonts w:ascii="Arial" w:eastAsia="Times New Roman" w:hAnsi="Arial" w:cs="Arial"/>
      <w:b/>
      <w:sz w:val="24"/>
      <w:szCs w:val="24"/>
      <w:lang w:val="es-MX" w:eastAsia="es-ES"/>
    </w:rPr>
  </w:style>
  <w:style w:type="character" w:customStyle="1" w:styleId="Ttulo1Car">
    <w:name w:val="Título 1 Car"/>
    <w:link w:val="Ttulo1"/>
    <w:rsid w:val="00805F5D"/>
    <w:rPr>
      <w:rFonts w:ascii="Arial" w:eastAsia="Times New Roman" w:hAnsi="Arial"/>
      <w:b/>
      <w:lang w:val="es-ES" w:eastAsia="es-MX"/>
    </w:rPr>
  </w:style>
  <w:style w:type="paragraph" w:styleId="Listaconvietas">
    <w:name w:val="List Bullet"/>
    <w:basedOn w:val="Normal"/>
    <w:uiPriority w:val="99"/>
    <w:unhideWhenUsed/>
    <w:rsid w:val="00805F5D"/>
    <w:pPr>
      <w:numPr>
        <w:numId w:val="1"/>
      </w:numPr>
      <w:contextualSpacing/>
    </w:pPr>
    <w:rPr>
      <w:sz w:val="20"/>
      <w:szCs w:val="20"/>
      <w:lang w:val="es-ES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F2FC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2F2FCE"/>
    <w:rPr>
      <w:rFonts w:ascii="Segoe UI" w:eastAsia="Times New Roman" w:hAnsi="Segoe UI" w:cs="Segoe UI"/>
      <w:sz w:val="18"/>
      <w:szCs w:val="18"/>
      <w:lang w:eastAsia="es-ES"/>
    </w:rPr>
  </w:style>
  <w:style w:type="table" w:styleId="Tablaconcuadrcula">
    <w:name w:val="Table Grid"/>
    <w:basedOn w:val="Tablanormal"/>
    <w:uiPriority w:val="39"/>
    <w:rsid w:val="00AF12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uiPriority w:val="99"/>
    <w:semiHidden/>
    <w:unhideWhenUsed/>
    <w:rsid w:val="008846C8"/>
  </w:style>
  <w:style w:type="character" w:styleId="Hipervnculo">
    <w:name w:val="Hyperlink"/>
    <w:basedOn w:val="Fuentedeprrafopredeter"/>
    <w:uiPriority w:val="99"/>
    <w:unhideWhenUsed/>
    <w:rsid w:val="00A05949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05949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547CDD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151E6"/>
    <w:pPr>
      <w:spacing w:before="100" w:beforeAutospacing="1" w:after="100" w:afterAutospacing="1"/>
    </w:pPr>
    <w:rPr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9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9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1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9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4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2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ngl.cengage.com/assets/downloads/pathways_pro0000000046/pathwaysrw_1_unit6.pdf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uxarchivo\Desktop\cartaconlogo2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4897E68C09178479FFEBD90D7B1280D" ma:contentTypeVersion="12" ma:contentTypeDescription="Crear nuevo documento." ma:contentTypeScope="" ma:versionID="1b092b0793d2fd37cf280f2d8c0c14aa">
  <xsd:schema xmlns:xsd="http://www.w3.org/2001/XMLSchema" xmlns:xs="http://www.w3.org/2001/XMLSchema" xmlns:p="http://schemas.microsoft.com/office/2006/metadata/properties" xmlns:ns2="4ec034af-fc03-48b7-b24c-a8e282187f04" xmlns:ns3="a7e24bd6-92a1-42b0-9478-ca33e90b3c25" targetNamespace="http://schemas.microsoft.com/office/2006/metadata/properties" ma:root="true" ma:fieldsID="7fc987ea2c51b78e9840d80081043be0" ns2:_="" ns3:_="">
    <xsd:import namespace="4ec034af-fc03-48b7-b24c-a8e282187f04"/>
    <xsd:import namespace="a7e24bd6-92a1-42b0-9478-ca33e90b3c2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c034af-fc03-48b7-b24c-a8e282187f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b06b894b-4384-411f-b428-ee7e066c48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e24bd6-92a1-42b0-9478-ca33e90b3c2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24640f5b-8ff7-43ba-9757-c046dfeb41a9}" ma:internalName="TaxCatchAll" ma:showField="CatchAllData" ma:web="a7e24bd6-92a1-42b0-9478-ca33e90b3c2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ec034af-fc03-48b7-b24c-a8e282187f04">
      <Terms xmlns="http://schemas.microsoft.com/office/infopath/2007/PartnerControls"/>
    </lcf76f155ced4ddcb4097134ff3c332f>
    <TaxCatchAll xmlns="a7e24bd6-92a1-42b0-9478-ca33e90b3c2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08B2EE8-3A62-4FDB-9A86-7F7A8E56C5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c034af-fc03-48b7-b24c-a8e282187f04"/>
    <ds:schemaRef ds:uri="a7e24bd6-92a1-42b0-9478-ca33e90b3c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43C6F84-B91F-444C-A574-AB425127A74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D57116D-FF80-4142-8486-74022E067C3E}">
  <ds:schemaRefs>
    <ds:schemaRef ds:uri="http://schemas.microsoft.com/office/2006/metadata/properties"/>
    <ds:schemaRef ds:uri="http://schemas.microsoft.com/office/infopath/2007/PartnerControls"/>
    <ds:schemaRef ds:uri="4ec034af-fc03-48b7-b24c-a8e282187f04"/>
    <ds:schemaRef ds:uri="a7e24bd6-92a1-42b0-9478-ca33e90b3c25"/>
  </ds:schemaRefs>
</ds:datastoreItem>
</file>

<file path=customXml/itemProps4.xml><?xml version="1.0" encoding="utf-8"?>
<ds:datastoreItem xmlns:ds="http://schemas.openxmlformats.org/officeDocument/2006/customXml" ds:itemID="{CD928BA6-D721-4C5A-857E-03D2A537410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cartaconlogo2</Template>
  <TotalTime>76</TotalTime>
  <Pages>5</Pages>
  <Words>386</Words>
  <Characters>2123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Auxiliar Archivo</dc:creator>
  <cp:keywords/>
  <dc:description/>
  <cp:lastModifiedBy>HAROL YESID ROJAS FRANCO</cp:lastModifiedBy>
  <cp:revision>11</cp:revision>
  <cp:lastPrinted>2016-06-29T14:11:00Z</cp:lastPrinted>
  <dcterms:created xsi:type="dcterms:W3CDTF">2023-05-02T01:20:00Z</dcterms:created>
  <dcterms:modified xsi:type="dcterms:W3CDTF">2023-05-02T02:43:00Z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0x01010044897E68C09178479FFEBD90D7B1280D</vt:lpwstr>
  </property>
  <property fmtid="{D5CDD505-2E9C-101B-9397-08002B2CF9AE}" pid="3" name="MediaServiceImageTags">
    <vt:lpwstr/>
  </property>
</Properties>
</file>